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B44" w:rsidRPr="00464661" w:rsidRDefault="000B0B44" w:rsidP="00464661">
      <w:pPr>
        <w:pStyle w:val="Title"/>
        <w:ind w:left="5670"/>
        <w:rPr>
          <w:sz w:val="22"/>
          <w:szCs w:val="22"/>
        </w:rPr>
      </w:pPr>
      <w:r>
        <w:rPr>
          <w:sz w:val="22"/>
          <w:szCs w:val="22"/>
        </w:rPr>
        <w:t>.</w:t>
      </w:r>
      <w:r w:rsidRPr="00464661">
        <w:rPr>
          <w:sz w:val="22"/>
          <w:szCs w:val="22"/>
        </w:rPr>
        <w:t>УТВЕРЖДЕНО</w:t>
      </w:r>
    </w:p>
    <w:p w:rsidR="000B0B44" w:rsidRPr="00464661" w:rsidRDefault="000B0B44" w:rsidP="00464661">
      <w:pPr>
        <w:pStyle w:val="Title"/>
        <w:ind w:left="5670"/>
        <w:rPr>
          <w:sz w:val="22"/>
          <w:szCs w:val="22"/>
        </w:rPr>
      </w:pPr>
      <w:r w:rsidRPr="00464661">
        <w:rPr>
          <w:sz w:val="22"/>
          <w:szCs w:val="22"/>
        </w:rPr>
        <w:t>на заседании Педагогического совета</w:t>
      </w:r>
    </w:p>
    <w:p w:rsidR="000B0B44" w:rsidRPr="00464661" w:rsidRDefault="000B0B44" w:rsidP="00464661">
      <w:pPr>
        <w:pStyle w:val="Title"/>
        <w:ind w:left="5670"/>
        <w:rPr>
          <w:sz w:val="22"/>
          <w:szCs w:val="22"/>
        </w:rPr>
      </w:pPr>
      <w:r>
        <w:rPr>
          <w:sz w:val="22"/>
          <w:szCs w:val="22"/>
        </w:rPr>
        <w:t xml:space="preserve">МБОУ «Сугушлинская </w:t>
      </w:r>
      <w:r w:rsidRPr="00464661">
        <w:rPr>
          <w:sz w:val="22"/>
          <w:szCs w:val="22"/>
        </w:rPr>
        <w:t xml:space="preserve"> ООШ»</w:t>
      </w:r>
    </w:p>
    <w:p w:rsidR="000B0B44" w:rsidRPr="00464661" w:rsidRDefault="000B0B44" w:rsidP="00464661">
      <w:pPr>
        <w:pStyle w:val="Title"/>
        <w:ind w:left="5670"/>
        <w:rPr>
          <w:sz w:val="22"/>
          <w:szCs w:val="22"/>
        </w:rPr>
      </w:pPr>
      <w:r w:rsidRPr="00464661">
        <w:rPr>
          <w:sz w:val="22"/>
          <w:szCs w:val="22"/>
        </w:rPr>
        <w:t>протокол № _______</w:t>
      </w:r>
    </w:p>
    <w:p w:rsidR="000B0B44" w:rsidRPr="00464661" w:rsidRDefault="000B0B44" w:rsidP="00464661">
      <w:pPr>
        <w:pStyle w:val="Title"/>
        <w:ind w:left="5670"/>
        <w:rPr>
          <w:sz w:val="22"/>
          <w:szCs w:val="22"/>
        </w:rPr>
      </w:pPr>
      <w:r w:rsidRPr="00464661">
        <w:rPr>
          <w:sz w:val="22"/>
          <w:szCs w:val="22"/>
        </w:rPr>
        <w:t>от « ____</w:t>
      </w:r>
      <w:r>
        <w:rPr>
          <w:sz w:val="22"/>
          <w:szCs w:val="22"/>
        </w:rPr>
        <w:t>»</w:t>
      </w:r>
      <w:r w:rsidRPr="00464661">
        <w:rPr>
          <w:sz w:val="22"/>
          <w:szCs w:val="22"/>
        </w:rPr>
        <w:t xml:space="preserve"> ___</w:t>
      </w:r>
    </w:p>
    <w:p w:rsidR="000B0B44" w:rsidRPr="00464661" w:rsidRDefault="000B0B44" w:rsidP="00464661">
      <w:pPr>
        <w:pStyle w:val="Title"/>
        <w:ind w:left="5670"/>
        <w:rPr>
          <w:sz w:val="22"/>
          <w:szCs w:val="22"/>
        </w:rPr>
      </w:pPr>
      <w:r w:rsidRPr="00464661">
        <w:rPr>
          <w:sz w:val="22"/>
          <w:szCs w:val="22"/>
        </w:rPr>
        <w:t>Директ</w:t>
      </w:r>
      <w:r>
        <w:rPr>
          <w:sz w:val="22"/>
          <w:szCs w:val="22"/>
        </w:rPr>
        <w:t>ор школы:         Сабирзянова Р.Х.</w:t>
      </w:r>
    </w:p>
    <w:p w:rsidR="000B0B44" w:rsidRDefault="000B0B44" w:rsidP="009343F8">
      <w:pPr>
        <w:pStyle w:val="Title"/>
        <w:ind w:left="5670"/>
        <w:jc w:val="left"/>
        <w:rPr>
          <w:bCs/>
          <w:sz w:val="22"/>
          <w:szCs w:val="22"/>
        </w:rPr>
      </w:pPr>
    </w:p>
    <w:p w:rsidR="000B0B44" w:rsidRDefault="000B0B44"/>
    <w:p w:rsidR="000B0B44" w:rsidRDefault="000B0B44"/>
    <w:p w:rsidR="000B0B44" w:rsidRDefault="000B0B44" w:rsidP="00054E49">
      <w:pPr>
        <w:pStyle w:val="Heading1"/>
      </w:pPr>
    </w:p>
    <w:p w:rsidR="000B0B44" w:rsidRDefault="000B0B44" w:rsidP="00054E49">
      <w:pPr>
        <w:pStyle w:val="Heading1"/>
      </w:pPr>
    </w:p>
    <w:p w:rsidR="000B0B44" w:rsidRDefault="000B0B44" w:rsidP="00054E49">
      <w:pPr>
        <w:pStyle w:val="Heading1"/>
      </w:pPr>
      <w:r>
        <w:t>ТРЕБОВАНИЯ</w:t>
      </w:r>
    </w:p>
    <w:p w:rsidR="000B0B44" w:rsidRDefault="000B0B44">
      <w:pPr>
        <w:jc w:val="center"/>
        <w:rPr>
          <w:sz w:val="32"/>
        </w:rPr>
      </w:pPr>
      <w:r>
        <w:rPr>
          <w:sz w:val="32"/>
        </w:rPr>
        <w:t xml:space="preserve"> к внешнему  виду  учащихся.</w:t>
      </w:r>
    </w:p>
    <w:p w:rsidR="000B0B44" w:rsidRDefault="000B0B44">
      <w:pPr>
        <w:jc w:val="center"/>
        <w:rPr>
          <w:sz w:val="32"/>
        </w:rPr>
      </w:pPr>
    </w:p>
    <w:p w:rsidR="000B0B44" w:rsidRDefault="000B0B44">
      <w:pPr>
        <w:jc w:val="center"/>
        <w:rPr>
          <w:sz w:val="32"/>
        </w:rPr>
      </w:pPr>
    </w:p>
    <w:p w:rsidR="000B0B44" w:rsidRDefault="000B0B44">
      <w:r>
        <w:t>1. Являться в школу в чистой, выглаженной, опрятной одежде.</w:t>
      </w:r>
    </w:p>
    <w:p w:rsidR="000B0B44" w:rsidRDefault="000B0B44"/>
    <w:p w:rsidR="000B0B44" w:rsidRDefault="000B0B44">
      <w:r>
        <w:t>2. Не держать в карманах посторонних предметов, не держать руки в карманах.</w:t>
      </w:r>
    </w:p>
    <w:p w:rsidR="000B0B44" w:rsidRDefault="000B0B44"/>
    <w:p w:rsidR="000B0B44" w:rsidRDefault="000B0B44">
      <w:r>
        <w:t>3. Прически для девочек и  мальчиков должны быть строгими, аккуратными.</w:t>
      </w:r>
    </w:p>
    <w:p w:rsidR="000B0B44" w:rsidRDefault="000B0B44"/>
    <w:p w:rsidR="000B0B44" w:rsidRDefault="000B0B44">
      <w:r>
        <w:t>4. В школу являться без лишних украшений.</w:t>
      </w:r>
    </w:p>
    <w:p w:rsidR="000B0B44" w:rsidRDefault="000B0B44"/>
    <w:p w:rsidR="000B0B44" w:rsidRDefault="000B0B44">
      <w:r>
        <w:t>5. Иметь при себе чистый носовой платок и расческу.</w:t>
      </w:r>
    </w:p>
    <w:p w:rsidR="000B0B44" w:rsidRDefault="000B0B44"/>
    <w:p w:rsidR="000B0B44" w:rsidRDefault="000B0B44">
      <w:r>
        <w:t>6. На уроках физкультуры являйся в спортивной форме.</w:t>
      </w:r>
    </w:p>
    <w:p w:rsidR="000B0B44" w:rsidRDefault="000B0B44"/>
    <w:p w:rsidR="000B0B44" w:rsidRDefault="000B0B44">
      <w:r>
        <w:t xml:space="preserve">7. На сельхоз работы </w:t>
      </w:r>
      <w:bookmarkStart w:id="0" w:name="_GoBack"/>
      <w:bookmarkEnd w:id="0"/>
      <w:r>
        <w:t>являйся в соответствующей рабочей форме и с необходимыми орудиями труда.</w:t>
      </w:r>
    </w:p>
    <w:p w:rsidR="000B0B44" w:rsidRDefault="000B0B44"/>
    <w:p w:rsidR="000B0B44" w:rsidRDefault="000B0B44"/>
    <w:p w:rsidR="000B0B44" w:rsidRDefault="000B0B44"/>
    <w:p w:rsidR="000B0B44" w:rsidRDefault="000B0B44">
      <w:pPr>
        <w:jc w:val="center"/>
        <w:rPr>
          <w:b/>
          <w:bCs/>
          <w:sz w:val="32"/>
          <w:u w:val="single"/>
        </w:rPr>
      </w:pPr>
      <w:r>
        <w:rPr>
          <w:b/>
          <w:bCs/>
          <w:sz w:val="32"/>
          <w:u w:val="single"/>
        </w:rPr>
        <w:t>ДО НАЧАЛА УРОКОВ.</w:t>
      </w:r>
    </w:p>
    <w:p w:rsidR="000B0B44" w:rsidRDefault="000B0B44">
      <w:pPr>
        <w:rPr>
          <w:sz w:val="32"/>
        </w:rPr>
      </w:pPr>
    </w:p>
    <w:p w:rsidR="000B0B44" w:rsidRDefault="000B0B44">
      <w:r>
        <w:t>1. Являйся в школу за 15 минут до начала уроков и всех мероприятий.</w:t>
      </w:r>
    </w:p>
    <w:p w:rsidR="000B0B44" w:rsidRDefault="000B0B44"/>
    <w:p w:rsidR="000B0B44" w:rsidRDefault="000B0B44">
      <w:r>
        <w:t>2. Перед входом в школу вытри обувь.</w:t>
      </w:r>
    </w:p>
    <w:p w:rsidR="000B0B44" w:rsidRDefault="000B0B44"/>
    <w:p w:rsidR="000B0B44" w:rsidRDefault="000B0B44">
      <w:r>
        <w:t>3. В дверях не старайся пройти первым, а пропусти вперед младших учащихся, учителей, взрослых.</w:t>
      </w:r>
    </w:p>
    <w:p w:rsidR="000B0B44" w:rsidRDefault="000B0B44"/>
    <w:p w:rsidR="000B0B44" w:rsidRDefault="000B0B44">
      <w:r>
        <w:t>4. Аккуратно повесь свои вещи.</w:t>
      </w:r>
    </w:p>
    <w:p w:rsidR="000B0B44" w:rsidRDefault="000B0B44"/>
    <w:p w:rsidR="000B0B44" w:rsidRDefault="000B0B44">
      <w:r>
        <w:t>5. По звонку на урок займи свое место за столом и подготовь все необходимое для предстоящего урока: дневник, тетради, учебники, карандаши, линейку и т.д.</w:t>
      </w:r>
    </w:p>
    <w:p w:rsidR="000B0B44" w:rsidRDefault="000B0B44"/>
    <w:p w:rsidR="000B0B44" w:rsidRDefault="000B0B44"/>
    <w:sectPr w:rsidR="000B0B44" w:rsidSect="00A95283">
      <w:pgSz w:w="11906" w:h="16838"/>
      <w:pgMar w:top="1134" w:right="850" w:bottom="1134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embedSystemFonts/>
  <w:stylePaneFormatFilter w:val="3F01"/>
  <w:defaultTabStop w:val="708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254F"/>
    <w:rsid w:val="00054E49"/>
    <w:rsid w:val="000B0B44"/>
    <w:rsid w:val="001808F2"/>
    <w:rsid w:val="00256D86"/>
    <w:rsid w:val="00300FC7"/>
    <w:rsid w:val="00464661"/>
    <w:rsid w:val="0064771A"/>
    <w:rsid w:val="007B3053"/>
    <w:rsid w:val="009343F8"/>
    <w:rsid w:val="00A95283"/>
    <w:rsid w:val="00AF25F5"/>
    <w:rsid w:val="00DA5028"/>
    <w:rsid w:val="00E2254F"/>
    <w:rsid w:val="00F84AD4"/>
    <w:rsid w:val="00FC3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28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95283"/>
    <w:pPr>
      <w:keepNext/>
      <w:jc w:val="center"/>
      <w:outlineLvl w:val="0"/>
    </w:pPr>
    <w:rPr>
      <w:b/>
      <w:bCs/>
      <w:sz w:val="32"/>
      <w:u w:val="singl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23C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054E49"/>
    <w:pPr>
      <w:jc w:val="center"/>
    </w:pPr>
    <w:rPr>
      <w:sz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054E49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45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158</Words>
  <Characters>905</Characters>
  <Application>Microsoft Office Outlook</Application>
  <DocSecurity>0</DocSecurity>
  <Lines>0</Lines>
  <Paragraphs>0</Paragraphs>
  <ScaleCrop>false</ScaleCrop>
  <Company>Неизвестна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ТРЕБОВАНИЯ</dc:title>
  <dc:subject/>
  <dc:creator>Неизвестный</dc:creator>
  <cp:keywords/>
  <dc:description/>
  <cp:lastModifiedBy>user</cp:lastModifiedBy>
  <cp:revision>9</cp:revision>
  <cp:lastPrinted>2018-11-12T11:18:00Z</cp:lastPrinted>
  <dcterms:created xsi:type="dcterms:W3CDTF">2010-03-04T09:42:00Z</dcterms:created>
  <dcterms:modified xsi:type="dcterms:W3CDTF">2018-11-18T18:30:00Z</dcterms:modified>
</cp:coreProperties>
</file>